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87"/>
        <w:gridCol w:w="8287"/>
      </w:tblGrid>
      <w:tr w:rsidR="005945F5" w:rsidRPr="00CB750F" w:rsidTr="00CB750F">
        <w:tc>
          <w:tcPr>
            <w:tcW w:w="8287" w:type="dxa"/>
          </w:tcPr>
          <w:p w:rsidR="005945F5" w:rsidRPr="00CB750F" w:rsidRDefault="005945F5" w:rsidP="00497A70">
            <w:pPr>
              <w:pStyle w:val="Default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6" type="#_x0000_t75" style="position:absolute;margin-left:-6.15pt;margin-top:4pt;width:325.75pt;height:179.5pt;z-index:251656192;visibility:visible">
                  <v:imagedata r:id="rId4" o:title="" croptop="7697f" cropbottom="11386f" cropleft="2078f" chromakey="white"/>
                </v:shape>
              </w:pict>
            </w: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9" o:spid="_x0000_s1027" type="#_x0000_t75" style="position:absolute;margin-left:265.6pt;margin-top:2.35pt;width:142.5pt;height:167.4pt;z-index:251657216;visibility:visible">
                  <v:imagedata r:id="rId5" o:title="" chromakey="white"/>
                </v:shape>
              </w:pict>
            </w: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margin-left:63.4pt;margin-top:2.15pt;width:187.05pt;height:81.3pt;z-index:251655168" fillcolor="black">
                  <v:shadow on="t" color="#b2b2b2" opacity="52429f" offset="3pt"/>
                  <v:textpath style="font-family:&quot;Times New Roman&quot;;v-text-kern:t" trim="t" fitpath="t" string="Ваш ангел &#10;НЕ умеет летать! "/>
                </v:shape>
              </w:pict>
            </w:r>
          </w:p>
          <w:p w:rsidR="005945F5" w:rsidRPr="00CB750F" w:rsidRDefault="005945F5" w:rsidP="00CB750F">
            <w:pPr>
              <w:pStyle w:val="Default"/>
              <w:tabs>
                <w:tab w:val="left" w:pos="4825"/>
              </w:tabs>
              <w:rPr>
                <w:b/>
                <w:bCs/>
                <w:sz w:val="28"/>
                <w:szCs w:val="28"/>
              </w:rPr>
            </w:pPr>
            <w:r w:rsidRPr="00CB750F">
              <w:rPr>
                <w:b/>
                <w:bCs/>
                <w:sz w:val="28"/>
                <w:szCs w:val="28"/>
              </w:rPr>
              <w:tab/>
            </w: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5F5" w:rsidRPr="00CB750F" w:rsidRDefault="005945F5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5F5" w:rsidRPr="00CB750F" w:rsidRDefault="005945F5" w:rsidP="00CB750F">
            <w:pPr>
              <w:pStyle w:val="Default"/>
              <w:jc w:val="center"/>
            </w:pPr>
            <w:r w:rsidRPr="00CB750F">
              <w:rPr>
                <w:b/>
                <w:bCs/>
              </w:rPr>
              <w:t>Как защитить ребенка от падения из окна?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>- Не оставляйте маленьких детей одних в комнате с открытым окном, даже на непродолжительное время.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>- Если закрывать окно полностью не хотите, то поставьте раму в режим "фронтальное проветривание", так как из этого режима маленький ребенок самостоятельно вряд ли сможет открыть окно.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 xml:space="preserve">- Не надо надеяться на режим "микропроветривание" на металлопластиковых окнах - его очень легко может открыть ребенок, даже случайно, просто дернув за ручку. 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 xml:space="preserve">- Отодвиньте от окон все виды мебели, чтобы ребенок не мог залезть на подоконник. 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 xml:space="preserve">- Никогда не рассчитывайте на москитные сетки! Они не предназначены для защиты от падений, напротив - москитная сетка способствует трагедии, ибо ребенок чувствует себя за ней в безопасности и опирается как на окно. 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 xml:space="preserve">- Ставьте на окна специальные фиксаторы, которые не позволяют ребенку открыть окно более чем на несколько сантиметров. 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 xml:space="preserve">- Защитите окна, вставив оконные решетки. Решетки защитят детей от падения из открытых окон. 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 xml:space="preserve">-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увидены. </w:t>
            </w:r>
          </w:p>
          <w:p w:rsidR="005945F5" w:rsidRPr="00CB750F" w:rsidRDefault="005945F5" w:rsidP="00497A70">
            <w:pPr>
              <w:pStyle w:val="Default"/>
            </w:pPr>
            <w:r w:rsidRPr="00CB750F">
              <w:t xml:space="preserve">- Воспитывайте ребенка правильно: сами не ставьте маленького ребенка на подоконник, не поощряйте самостоятельного лазания, объясняйте ребенку опасность открытого окна, сами не подавайте дурного примера детям.  </w:t>
            </w:r>
          </w:p>
          <w:p w:rsidR="005945F5" w:rsidRPr="00CB750F" w:rsidRDefault="005945F5" w:rsidP="00497A70">
            <w:pPr>
              <w:pStyle w:val="Default"/>
              <w:rPr>
                <w:sz w:val="28"/>
                <w:szCs w:val="28"/>
              </w:rPr>
            </w:pPr>
            <w:r w:rsidRPr="00CB750F">
              <w:t>- Не забывайте об этих правилах, находясь в гостях.</w:t>
            </w:r>
            <w:r w:rsidRPr="00CB750F">
              <w:rPr>
                <w:sz w:val="28"/>
                <w:szCs w:val="28"/>
              </w:rPr>
              <w:t xml:space="preserve"> </w:t>
            </w:r>
          </w:p>
          <w:p w:rsidR="005945F5" w:rsidRPr="00CB750F" w:rsidRDefault="005945F5" w:rsidP="00497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87" w:type="dxa"/>
          </w:tcPr>
          <w:p w:rsidR="005945F5" w:rsidRPr="00CB750F" w:rsidRDefault="005945F5" w:rsidP="00CB750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_x0000_s1029" type="#_x0000_t75" style="position:absolute;margin-left:-6.25pt;margin-top:4pt;width:317.35pt;height:179.5pt;z-index:251658240;visibility:visible;mso-position-horizontal-relative:text;mso-position-vertical-relative:text">
                  <v:imagedata r:id="rId4" o:title="" croptop="7697f" cropbottom="11386f" cropleft="2078f" chromakey="white"/>
                </v:shape>
              </w:pict>
            </w:r>
          </w:p>
          <w:p w:rsidR="005945F5" w:rsidRPr="00CB750F" w:rsidRDefault="005945F5" w:rsidP="00CB750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_x0000_s1030" type="#_x0000_t75" style="position:absolute;margin-left:257.45pt;margin-top:2.7pt;width:142.5pt;height:167.4pt;z-index:251659264;visibility:visible">
                  <v:imagedata r:id="rId5" o:title="" chromakey="white"/>
                </v:shape>
              </w:pict>
            </w:r>
          </w:p>
          <w:p w:rsidR="005945F5" w:rsidRPr="00CB750F" w:rsidRDefault="005945F5" w:rsidP="00CB750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_x0000_s1031" type="#_x0000_t136" style="position:absolute;margin-left:56.75pt;margin-top:5.2pt;width:187.05pt;height:81.3pt;z-index:251660288" fillcolor="black">
                  <v:shadow on="t" color="#b2b2b2" opacity="52429f" offset="3pt"/>
                  <v:textpath style="font-family:&quot;Times New Roman&quot;;v-text-kern:t" trim="t" fitpath="t" string="Ваш ангел &#10;НЕ умеет летать! "/>
                </v:shape>
              </w:pict>
            </w: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spacing w:after="0" w:line="240" w:lineRule="auto"/>
            </w:pPr>
          </w:p>
          <w:p w:rsidR="005945F5" w:rsidRPr="00CB750F" w:rsidRDefault="005945F5" w:rsidP="00CB750F">
            <w:pPr>
              <w:pStyle w:val="Default"/>
              <w:jc w:val="center"/>
            </w:pPr>
            <w:r w:rsidRPr="00CB750F">
              <w:rPr>
                <w:b/>
                <w:bCs/>
              </w:rPr>
              <w:t>Как защитить ребенка от падения из окна?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>- Не оставляйте маленьких детей одних в комнате с открытым окном, даже на непродолжительное время.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>- Если закрывать окно полностью не хотите, то поставьте раму в режим "фронтальное проветривание", так как из этого режима маленький ребенок самостоятельно вряд ли сможет открыть окно.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 xml:space="preserve">- Не надо надеяться на режим "микропроветривание" на металлопластиковых окнах - его очень легко может открыть ребенок, даже случайно, просто дернув за ручку. 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 xml:space="preserve">- Отодвиньте от окон все виды мебели, чтобы ребенок не мог залезть на подоконник. 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 xml:space="preserve">- Никогда не рассчитывайте на москитные сетки! Они не предназначены для защиты от падений, напротив - москитная сетка способствует трагедии, ибо ребенок чувствует себя за ней в безопасности и опирается как на окно. 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 xml:space="preserve">- Ставьте на окна специальные фиксаторы, которые не позволяют ребенку открыть окно более чем на несколько сантиметров. 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 xml:space="preserve">- Защитите окна, вставив оконные решетки. Решетки защитят детей от падения из открытых окон. 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 xml:space="preserve">-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увидены. </w:t>
            </w:r>
          </w:p>
          <w:p w:rsidR="005945F5" w:rsidRPr="00CB750F" w:rsidRDefault="005945F5" w:rsidP="004D168B">
            <w:pPr>
              <w:pStyle w:val="Default"/>
            </w:pPr>
            <w:r w:rsidRPr="00CB750F">
              <w:t xml:space="preserve">- Воспитывайте ребенка правильно: сами не ставьте маленького ребенка на подоконник, не поощряйте самостоятельного лазания, объясняйте ребенку опасность открытого окна, сами не подавайте дурного примера детям.  </w:t>
            </w:r>
          </w:p>
          <w:p w:rsidR="005945F5" w:rsidRPr="00CB750F" w:rsidRDefault="005945F5" w:rsidP="00CB7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50F">
              <w:rPr>
                <w:rFonts w:ascii="Times New Roman" w:hAnsi="Times New Roman"/>
                <w:color w:val="000000"/>
                <w:sz w:val="24"/>
                <w:szCs w:val="24"/>
              </w:rPr>
              <w:t>- Не забывайте об этих правилах, находясь в гостях.</w:t>
            </w:r>
          </w:p>
          <w:p w:rsidR="005945F5" w:rsidRPr="00CB750F" w:rsidRDefault="005945F5" w:rsidP="00CB750F">
            <w:pPr>
              <w:spacing w:after="0" w:line="240" w:lineRule="auto"/>
            </w:pPr>
          </w:p>
        </w:tc>
      </w:tr>
    </w:tbl>
    <w:p w:rsidR="005945F5" w:rsidRDefault="005945F5" w:rsidP="008D3D0B"/>
    <w:sectPr w:rsidR="005945F5" w:rsidSect="00EA7D86">
      <w:pgSz w:w="16838" w:h="11906" w:orient="landscape"/>
      <w:pgMar w:top="284" w:right="253" w:bottom="284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D86"/>
    <w:rsid w:val="00110064"/>
    <w:rsid w:val="0039061E"/>
    <w:rsid w:val="00497A70"/>
    <w:rsid w:val="004B6EF9"/>
    <w:rsid w:val="004D168B"/>
    <w:rsid w:val="005545E7"/>
    <w:rsid w:val="005945F5"/>
    <w:rsid w:val="008244DF"/>
    <w:rsid w:val="00892EC9"/>
    <w:rsid w:val="008D3D0B"/>
    <w:rsid w:val="008F4B5B"/>
    <w:rsid w:val="00AC2635"/>
    <w:rsid w:val="00B51F26"/>
    <w:rsid w:val="00C05BED"/>
    <w:rsid w:val="00C928A7"/>
    <w:rsid w:val="00CB750F"/>
    <w:rsid w:val="00D422C7"/>
    <w:rsid w:val="00EA7D86"/>
    <w:rsid w:val="00ED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BE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7A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97A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D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460</Words>
  <Characters>2624</Characters>
  <Application>Microsoft Office Outlook</Application>
  <DocSecurity>0</DocSecurity>
  <Lines>0</Lines>
  <Paragraphs>0</Paragraphs>
  <ScaleCrop>false</ScaleCrop>
  <Company>Дзержинская 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kuznecovaag</dc:creator>
  <cp:keywords/>
  <dc:description/>
  <cp:lastModifiedBy>Naumenko_GA</cp:lastModifiedBy>
  <cp:revision>3</cp:revision>
  <cp:lastPrinted>2016-04-13T11:32:00Z</cp:lastPrinted>
  <dcterms:created xsi:type="dcterms:W3CDTF">2016-04-20T08:00:00Z</dcterms:created>
  <dcterms:modified xsi:type="dcterms:W3CDTF">2016-06-08T12:33:00Z</dcterms:modified>
</cp:coreProperties>
</file>